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34" w:rsidRDefault="00320434" w:rsidP="00F53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434" w:rsidRPr="00F53560" w:rsidRDefault="00320434" w:rsidP="00F53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2015 m. </w:t>
      </w:r>
      <w:r w:rsidRPr="00F53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 PANEVĖŽIO</w:t>
      </w:r>
      <w:r w:rsidRPr="00F535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MIESTO MOKINIŲ MUZIKOS OLIMPIADA</w:t>
      </w:r>
    </w:p>
    <w:p w:rsidR="00320434" w:rsidRPr="00AD0821" w:rsidRDefault="00320434" w:rsidP="00F53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D082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 kategorija</w:t>
      </w:r>
    </w:p>
    <w:p w:rsidR="00320434" w:rsidRDefault="00320434" w:rsidP="009A4F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20434" w:rsidRPr="009010CD" w:rsidRDefault="00320434" w:rsidP="001D4D9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D08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Dalyvio kodas</w:t>
      </w:r>
      <w:r w:rsidRPr="009010C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..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...........................</w:t>
      </w:r>
    </w:p>
    <w:p w:rsidR="00320434" w:rsidRDefault="00320434" w:rsidP="000C090A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</w:rPr>
      </w:pPr>
      <w:r w:rsidRPr="00AD08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Surinktų balų skaičius</w:t>
      </w:r>
      <w:r w:rsidRPr="009010CD">
        <w:rPr>
          <w:rFonts w:ascii="Times New Roman" w:hAnsi="Times New Roman" w:cs="Times New Roman"/>
          <w:b/>
          <w:bCs/>
          <w:color w:val="000000"/>
        </w:rPr>
        <w:t xml:space="preserve"> .......................</w:t>
      </w:r>
    </w:p>
    <w:p w:rsidR="00320434" w:rsidRDefault="00320434" w:rsidP="000D608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320434" w:rsidRDefault="00320434" w:rsidP="00EC4F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 užduotis.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/>
          <w:sz w:val="24"/>
          <w:szCs w:val="24"/>
        </w:rPr>
        <w:t>Netrukus skambės Lietuvos valstybės himnas. Klausydami jo atlikite pateiktas užduotis. Fragmentas skambės vieną kartą, užduočiai atlikti skiriama 10 minučių.</w:t>
      </w:r>
    </w:p>
    <w:p w:rsidR="00320434" w:rsidRPr="003A0F29" w:rsidRDefault="00320434" w:rsidP="00EC4F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DB4D55" w:rsidTr="003A03DB">
        <w:trPr>
          <w:trHeight w:val="339"/>
        </w:trPr>
        <w:tc>
          <w:tcPr>
            <w:tcW w:w="534" w:type="dxa"/>
          </w:tcPr>
          <w:p w:rsidR="00320434" w:rsidRPr="00DB4D55" w:rsidRDefault="00320434" w:rsidP="003A03D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Default="00320434" w:rsidP="003A0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Kas atlieka šį  kūrinį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  <w:p w:rsidR="00320434" w:rsidRPr="00DB4D55" w:rsidRDefault="00320434" w:rsidP="003A03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D4D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Pabraukite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teisingus atsakymus.</w:t>
            </w:r>
          </w:p>
        </w:tc>
      </w:tr>
      <w:tr w:rsidR="00320434" w:rsidRPr="00DB4D55" w:rsidTr="003A03DB">
        <w:trPr>
          <w:trHeight w:val="342"/>
        </w:trPr>
        <w:tc>
          <w:tcPr>
            <w:tcW w:w="534" w:type="dxa"/>
          </w:tcPr>
          <w:p w:rsidR="00320434" w:rsidRPr="00DB4D55" w:rsidRDefault="00320434" w:rsidP="003A03D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1D4D91" w:rsidRDefault="00320434" w:rsidP="003A03D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vargonai</w:t>
            </w:r>
            <w:r w:rsidRPr="00DB4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D4D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  <w:r w:rsidRPr="001D4D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fortepijonas </w:t>
            </w:r>
            <w:r w:rsidRPr="001D4D91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1D4D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          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 </w:t>
            </w:r>
            <w:r w:rsidRPr="00EC4F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š</w:t>
            </w:r>
            <w:r w:rsidRPr="00EC4F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rus choras</w:t>
            </w:r>
            <w:r w:rsidRPr="00DB4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D9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             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simfoninis orkestras</w:t>
            </w:r>
            <w:r w:rsidRPr="00DB4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D4D91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</w:tbl>
    <w:p w:rsidR="00320434" w:rsidRPr="000D6083" w:rsidRDefault="00320434" w:rsidP="000D6083">
      <w:pPr>
        <w:spacing w:after="12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0B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Taškai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DB4D55"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Pr="00EC4F59" w:rsidRDefault="00320434" w:rsidP="00EC4F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F59">
              <w:rPr>
                <w:rFonts w:ascii="Times New Roman" w:hAnsi="Times New Roman"/>
                <w:b/>
                <w:sz w:val="24"/>
                <w:szCs w:val="24"/>
              </w:rPr>
              <w:t xml:space="preserve">Nurodykite Lietuvos valstybės himno muzikos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ir teksto </w:t>
            </w:r>
            <w:r w:rsidRPr="00EC4F59">
              <w:rPr>
                <w:rFonts w:ascii="Times New Roman" w:hAnsi="Times New Roman"/>
                <w:b/>
                <w:sz w:val="24"/>
                <w:szCs w:val="24"/>
              </w:rPr>
              <w:t>autorių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20434" w:rsidRPr="001D4D91" w:rsidRDefault="00320434" w:rsidP="00EC4F59">
            <w:pPr>
              <w:tabs>
                <w:tab w:val="left" w:pos="557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4D9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Pabraukite teisingą atsakymą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20434" w:rsidRPr="00DB4D55"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DB4D55" w:rsidRDefault="00320434" w:rsidP="00EC4F59">
            <w:pPr>
              <w:spacing w:after="0" w:line="360" w:lineRule="auto"/>
              <w:ind w:left="10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M.K.Čiurlionis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B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V.Kudirka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C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J.Naujalis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D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Maironis</w:t>
            </w:r>
            <w:r w:rsidRPr="00DB4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</w:tr>
    </w:tbl>
    <w:p w:rsidR="00320434" w:rsidRPr="00EC4F59" w:rsidRDefault="00320434" w:rsidP="000D6083">
      <w:pPr>
        <w:spacing w:after="12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20B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Taškai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DB4D55">
        <w:trPr>
          <w:trHeight w:val="339"/>
        </w:trPr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Default="00320434" w:rsidP="002D42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Tradiciškai himnu vadinamas patriotinis muzikos kūrinys. Dažniausiai tai yra giesmė, kurios turinio patriotiškumą  atskleidžia tekstas. Kurie muzikos kūriniai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perteikia himnui būdingą pakilią</w:t>
            </w: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>, iškilmingą, šlovinančią dvasią?</w:t>
            </w:r>
          </w:p>
          <w:p w:rsidR="00320434" w:rsidRPr="002D42BE" w:rsidRDefault="00320434" w:rsidP="002D42B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i/>
                <w:sz w:val="24"/>
                <w:szCs w:val="24"/>
              </w:rPr>
              <w:t>Pabraukti teisingus atsakymus</w:t>
            </w:r>
          </w:p>
        </w:tc>
      </w:tr>
      <w:tr w:rsidR="00320434" w:rsidRPr="00DB4D55"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EC4F59" w:rsidRDefault="00320434" w:rsidP="002D4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W.A. Mozart, Lacrimosa ( „Req</w:t>
            </w:r>
            <w:r w:rsidRPr="00EC4F59">
              <w:rPr>
                <w:rFonts w:ascii="Times New Roman" w:hAnsi="Times New Roman" w:cs="Times New Roman"/>
                <w:sz w:val="24"/>
                <w:szCs w:val="24"/>
              </w:rPr>
              <w:t>uem“)</w:t>
            </w:r>
          </w:p>
          <w:p w:rsidR="00320434" w:rsidRPr="00EC4F59" w:rsidRDefault="00320434" w:rsidP="002D4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C4F59">
              <w:rPr>
                <w:rFonts w:ascii="Times New Roman" w:hAnsi="Times New Roman" w:cs="Times New Roman"/>
                <w:sz w:val="24"/>
                <w:szCs w:val="24"/>
              </w:rPr>
              <w:t xml:space="preserve">    L. Van Beethoven. Odė „Dži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augsmui“ (Simfonija Nr.9 h-moll</w:t>
            </w:r>
          </w:p>
          <w:p w:rsidR="00320434" w:rsidRPr="00EC4F59" w:rsidRDefault="00320434" w:rsidP="002D4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 </w:t>
            </w:r>
            <w:r w:rsidRPr="00EC4F59">
              <w:rPr>
                <w:rFonts w:ascii="Times New Roman" w:hAnsi="Times New Roman" w:cs="Times New Roman"/>
                <w:sz w:val="24"/>
                <w:szCs w:val="24"/>
              </w:rPr>
              <w:t xml:space="preserve">   J.Naujalis  „Lietuva Brangi“</w:t>
            </w:r>
          </w:p>
          <w:p w:rsidR="00320434" w:rsidRPr="00EC4F59" w:rsidRDefault="00320434" w:rsidP="002D4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EC4F59">
              <w:rPr>
                <w:rFonts w:ascii="Times New Roman" w:hAnsi="Times New Roman" w:cs="Times New Roman"/>
                <w:sz w:val="24"/>
                <w:szCs w:val="24"/>
              </w:rPr>
              <w:t xml:space="preserve">   J.S.Bach. Crucifixus (Mišios h-moll)</w:t>
            </w:r>
          </w:p>
          <w:p w:rsidR="00320434" w:rsidRPr="002D42BE" w:rsidRDefault="00320434" w:rsidP="002D42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 </w:t>
            </w:r>
            <w:r w:rsidRPr="00EC4F59">
              <w:rPr>
                <w:rFonts w:ascii="Times New Roman" w:hAnsi="Times New Roman" w:cs="Times New Roman"/>
                <w:sz w:val="24"/>
                <w:szCs w:val="24"/>
              </w:rPr>
              <w:t xml:space="preserve">   S. Šimkus „Lietuviais esame mes gimę“</w:t>
            </w:r>
          </w:p>
        </w:tc>
      </w:tr>
    </w:tbl>
    <w:p w:rsidR="00320434" w:rsidRPr="002D42BE" w:rsidRDefault="00320434" w:rsidP="000D6083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3</w:t>
      </w:r>
    </w:p>
    <w:p w:rsidR="00320434" w:rsidRPr="003729A4" w:rsidRDefault="00320434" w:rsidP="000D6083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29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Iš viso g</w:t>
      </w:r>
      <w:r w:rsidRPr="00E20B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alimų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taškų už I užduotį 0-6</w:t>
      </w:r>
    </w:p>
    <w:tbl>
      <w:tblPr>
        <w:tblW w:w="16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</w:tblGrid>
      <w:tr w:rsidR="00320434" w:rsidRPr="00DB4D55">
        <w:trPr>
          <w:trHeight w:val="525"/>
          <w:jc w:val="right"/>
        </w:trPr>
        <w:tc>
          <w:tcPr>
            <w:tcW w:w="1615" w:type="dxa"/>
          </w:tcPr>
          <w:p w:rsidR="00320434" w:rsidRPr="00DB4D55" w:rsidRDefault="00320434" w:rsidP="00794211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9A4FD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 užduotis. </w:t>
      </w:r>
      <w:r w:rsidRPr="004F4A07">
        <w:rPr>
          <w:rFonts w:ascii="Times New Roman" w:hAnsi="Times New Roman" w:cs="Times New Roman"/>
          <w:sz w:val="24"/>
          <w:szCs w:val="24"/>
        </w:rPr>
        <w:t>Išklausykite muz</w:t>
      </w:r>
      <w:r>
        <w:rPr>
          <w:rFonts w:ascii="Times New Roman" w:hAnsi="Times New Roman" w:cs="Times New Roman"/>
          <w:sz w:val="24"/>
          <w:szCs w:val="24"/>
        </w:rPr>
        <w:t>ikinį pavyzdį. Muzika s</w:t>
      </w:r>
      <w:r w:rsidRPr="004F4A07">
        <w:rPr>
          <w:rFonts w:ascii="Times New Roman" w:hAnsi="Times New Roman" w:cs="Times New Roman"/>
          <w:sz w:val="24"/>
          <w:szCs w:val="24"/>
        </w:rPr>
        <w:t>kambės du kartus</w:t>
      </w:r>
      <w:r w:rsidRPr="009A4FD1">
        <w:rPr>
          <w:rFonts w:ascii="Times New Roman" w:hAnsi="Times New Roman" w:cs="Times New Roman"/>
          <w:sz w:val="24"/>
          <w:szCs w:val="24"/>
        </w:rPr>
        <w:t xml:space="preserve">. </w:t>
      </w:r>
      <w:r w:rsidRPr="00FB65A2">
        <w:rPr>
          <w:rFonts w:ascii="Times New Roman" w:hAnsi="Times New Roman" w:cs="Times New Roman"/>
          <w:sz w:val="24"/>
          <w:szCs w:val="24"/>
        </w:rPr>
        <w:t xml:space="preserve">Girdėsite V. </w:t>
      </w:r>
      <w:r>
        <w:rPr>
          <w:rFonts w:ascii="Times New Roman" w:hAnsi="Times New Roman" w:cs="Times New Roman"/>
          <w:sz w:val="24"/>
          <w:szCs w:val="24"/>
        </w:rPr>
        <w:t>Klovos „Ūdrio dainą“ iš operos „Pilėnai“. Išklausę kūrinio</w:t>
      </w:r>
      <w:r w:rsidRPr="00FB65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ištrauką</w:t>
      </w:r>
      <w:r w:rsidRPr="00FB65A2">
        <w:rPr>
          <w:rFonts w:ascii="Times New Roman" w:hAnsi="Times New Roman" w:cs="Times New Roman"/>
          <w:sz w:val="24"/>
          <w:szCs w:val="24"/>
        </w:rPr>
        <w:t xml:space="preserve"> atsakykite į pateiktus klausimus.</w:t>
      </w:r>
    </w:p>
    <w:p w:rsidR="00320434" w:rsidRPr="00330B7B" w:rsidRDefault="00320434" w:rsidP="009A4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930"/>
      </w:tblGrid>
      <w:tr w:rsidR="00320434" w:rsidRPr="00DB4D55"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8930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lt-LT"/>
              </w:rPr>
              <w:t>Pažymėkite, kuri melodija iš pateiktų trijų variantų atitinka skambėjusią muziką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lt-LT"/>
              </w:rPr>
              <w:t>.</w:t>
            </w:r>
          </w:p>
        </w:tc>
      </w:tr>
      <w:tr w:rsidR="00320434" w:rsidRPr="00DB4D55" w:rsidTr="00216F28">
        <w:trPr>
          <w:trHeight w:val="1069"/>
        </w:trPr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:rsidR="00320434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4.05pt;margin-top:9.25pt;width:22.75pt;height:22.4pt;z-index:251658752;visibility:visible;mso-position-horizontal-relative:text;mso-position-vertical-relative:text" strokecolor="white">
                  <v:textbox>
                    <w:txbxContent>
                      <w:p w:rsidR="00320434" w:rsidRPr="00551ADF" w:rsidRDefault="00320434" w:rsidP="000C090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DB5DC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402pt;height:36pt;visibility:visible">
                  <v:imagedata r:id="rId7" o:title=""/>
                </v:shape>
              </w:pic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20434" w:rsidRDefault="00320434" w:rsidP="00DB4D55">
            <w:pPr>
              <w:tabs>
                <w:tab w:val="left" w:pos="171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  <w:lang w:eastAsia="lt-LT"/>
              </w:rPr>
              <w:pict>
                <v:shape id="_x0000_s1027" type="#_x0000_t202" style="position:absolute;left:0;text-align:left;margin-left:-4.25pt;margin-top:8.05pt;width:22.75pt;height:23pt;z-index:251659776;visibility:visible" strokecolor="white">
                  <v:textbox>
                    <w:txbxContent>
                      <w:p w:rsidR="00320434" w:rsidRPr="00551ADF" w:rsidRDefault="00320434" w:rsidP="000C090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DB4D5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.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5DC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lt-LT"/>
              </w:rPr>
              <w:pict>
                <v:shape id="Picture 2" o:spid="_x0000_i1026" type="#_x0000_t75" style="width:411pt;height:37.5pt;visibility:visible">
                  <v:imagedata r:id="rId8" o:title=""/>
                </v:shape>
              </w:pict>
            </w:r>
          </w:p>
          <w:p w:rsidR="00320434" w:rsidRPr="00DB4D55" w:rsidRDefault="00320434" w:rsidP="00DB4D55">
            <w:pPr>
              <w:tabs>
                <w:tab w:val="left" w:pos="171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20434" w:rsidRPr="00DB4D55" w:rsidRDefault="00320434" w:rsidP="00DB4D55">
            <w:pPr>
              <w:tabs>
                <w:tab w:val="left" w:pos="171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lt-LT"/>
              </w:rPr>
              <w:pict>
                <v:shape id="_x0000_s1028" type="#_x0000_t202" style="position:absolute;left:0;text-align:left;margin-left:-4.3pt;margin-top:8.35pt;width:22.75pt;height:22.4pt;z-index:251660800;visibility:visible" strokecolor="white">
                  <v:textbox>
                    <w:txbxContent>
                      <w:p w:rsidR="00320434" w:rsidRPr="00551ADF" w:rsidRDefault="00320434" w:rsidP="000C090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..</w:t>
            </w:r>
            <w:r w:rsidRPr="00DB4D5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DB5DC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lt-LT"/>
              </w:rPr>
              <w:pict>
                <v:shape id="Picture 3" o:spid="_x0000_i1027" type="#_x0000_t75" style="width:402.75pt;height:36.75pt;visibility:visible">
                  <v:imagedata r:id="rId9" o:title=""/>
                </v:shape>
              </w:pic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</w:tc>
      </w:tr>
    </w:tbl>
    <w:p w:rsidR="00320434" w:rsidRDefault="00320434" w:rsidP="00216F28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266B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</w:p>
    <w:p w:rsidR="00320434" w:rsidRPr="00216F28" w:rsidRDefault="00320434" w:rsidP="00216F28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DB4D55">
        <w:trPr>
          <w:trHeight w:val="339"/>
        </w:trPr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DB4D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Pr="00D94D62" w:rsidRDefault="00320434" w:rsidP="00D94D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4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Koks dainininko balsas atlieka solo partiją?</w:t>
            </w:r>
          </w:p>
          <w:p w:rsidR="00320434" w:rsidRPr="00D94D62" w:rsidRDefault="00320434" w:rsidP="00D94D6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94D6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Pabraukite</w:t>
            </w:r>
          </w:p>
        </w:tc>
      </w:tr>
      <w:tr w:rsidR="00320434" w:rsidRPr="00DB4D55"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D94D62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DA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94D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 xml:space="preserve">A </w:t>
            </w:r>
            <w:r w:rsidRPr="00D94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sopranas       </w:t>
            </w:r>
            <w:r w:rsidRPr="00D94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  </w:t>
            </w:r>
            <w:r w:rsidRPr="00D94D6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mecosopranas</w:t>
            </w:r>
            <w:r w:rsidRPr="00D94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D94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r w:rsidRPr="00D94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baritonas</w:t>
            </w:r>
          </w:p>
        </w:tc>
      </w:tr>
    </w:tbl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266B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</w:p>
    <w:p w:rsidR="00320434" w:rsidRPr="005B7813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DB4D55">
        <w:trPr>
          <w:trHeight w:val="339"/>
        </w:trPr>
        <w:tc>
          <w:tcPr>
            <w:tcW w:w="534" w:type="dxa"/>
          </w:tcPr>
          <w:p w:rsidR="00320434" w:rsidRPr="00DB4D55" w:rsidRDefault="00320434" w:rsidP="00DB4D5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Pr="00D94D62" w:rsidRDefault="00320434" w:rsidP="00DB4D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Kuris teiginys tinkamai apibūdina oper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ą?</w:t>
            </w:r>
          </w:p>
        </w:tc>
      </w:tr>
      <w:tr w:rsidR="00320434" w:rsidRPr="00DB4D55">
        <w:trPr>
          <w:trHeight w:val="70"/>
        </w:trPr>
        <w:tc>
          <w:tcPr>
            <w:tcW w:w="534" w:type="dxa"/>
          </w:tcPr>
          <w:p w:rsidR="00320434" w:rsidRPr="00DB4D55" w:rsidRDefault="00320434" w:rsidP="00DB4D55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DB4D55" w:rsidRDefault="00320434" w:rsidP="00DB4D5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B4D55">
              <w:rPr>
                <w:rFonts w:ascii="Times New Roman" w:hAnsi="Times New Roman" w:cs="Times New Roman"/>
                <w:sz w:val="24"/>
                <w:szCs w:val="24"/>
              </w:rPr>
              <w:t>didelis, dažniausiai keturių dalių kūrinys simfoni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niam</w:t>
            </w:r>
            <w:r w:rsidRPr="00DB4D55">
              <w:rPr>
                <w:rFonts w:ascii="Times New Roman" w:hAnsi="Times New Roman" w:cs="Times New Roman"/>
                <w:sz w:val="24"/>
                <w:szCs w:val="24"/>
              </w:rPr>
              <w:t xml:space="preserve"> orkestrui;</w:t>
            </w:r>
          </w:p>
          <w:p w:rsidR="00320434" w:rsidRPr="00DB4D55" w:rsidRDefault="00320434" w:rsidP="00DB4D5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sceninis kūrinys simfoniniam orkestrui ir šokėjams</w:t>
            </w:r>
            <w:r w:rsidRPr="00DB4D5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0434" w:rsidRPr="00DB4D55" w:rsidRDefault="00320434" w:rsidP="00DB4D55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B4D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didelės apimties</w:t>
            </w:r>
            <w:r w:rsidRPr="00DB4D55">
              <w:rPr>
                <w:rFonts w:ascii="Times New Roman" w:hAnsi="Times New Roman" w:cs="Times New Roman"/>
                <w:sz w:val="24"/>
                <w:szCs w:val="24"/>
              </w:rPr>
              <w:t xml:space="preserve"> scen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inis kūrinys simfoniniam orkestrui, chorui</w:t>
            </w:r>
            <w:r w:rsidRPr="00DB4D55">
              <w:rPr>
                <w:rFonts w:ascii="Times New Roman" w:hAnsi="Times New Roman" w:cs="Times New Roman"/>
                <w:sz w:val="24"/>
                <w:szCs w:val="24"/>
              </w:rPr>
              <w:t xml:space="preserve"> ir solista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ms dainininkams.</w:t>
            </w:r>
          </w:p>
        </w:tc>
      </w:tr>
    </w:tbl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22472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Iš viso galimų taškų už II užduotį 0-6</w:t>
      </w:r>
    </w:p>
    <w:tbl>
      <w:tblPr>
        <w:tblW w:w="14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9"/>
      </w:tblGrid>
      <w:tr w:rsidR="00320434" w:rsidRPr="00DB4D55">
        <w:trPr>
          <w:trHeight w:val="525"/>
          <w:jc w:val="right"/>
        </w:trPr>
        <w:tc>
          <w:tcPr>
            <w:tcW w:w="1459" w:type="dxa"/>
          </w:tcPr>
          <w:p w:rsidR="00320434" w:rsidRPr="00DB4D55" w:rsidRDefault="00320434" w:rsidP="00794211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užduotis. Kurie iš paminėtų asmenų yra dirigentai</w:t>
      </w:r>
      <w:r w:rsidRPr="00E226F5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4D62">
        <w:rPr>
          <w:rFonts w:ascii="Times New Roman" w:hAnsi="Times New Roman" w:cs="Times New Roman"/>
          <w:i/>
          <w:iCs/>
          <w:sz w:val="24"/>
          <w:szCs w:val="24"/>
        </w:rPr>
        <w:t>Apibraukite raides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0"/>
      </w:tblGrid>
      <w:tr w:rsidR="00320434">
        <w:tc>
          <w:tcPr>
            <w:tcW w:w="9430" w:type="dxa"/>
          </w:tcPr>
          <w:p w:rsidR="00320434" w:rsidRPr="00551ADF" w:rsidRDefault="00320434" w:rsidP="00551A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Gintaras Rinkevičius       </w:t>
            </w: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 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Fredis Merkuris       </w:t>
            </w: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 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Viktoras Gerulaitis      </w:t>
            </w: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Džonas Keidžas </w:t>
            </w:r>
          </w:p>
          <w:p w:rsidR="00320434" w:rsidRPr="00551ADF" w:rsidRDefault="00320434" w:rsidP="00551A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Igoris Stravinskis                           </w:t>
            </w:r>
            <w:r w:rsidRPr="00DA2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</w:t>
            </w:r>
            <w:r w:rsidRPr="00551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51ADF">
              <w:rPr>
                <w:rFonts w:ascii="Times New Roman" w:hAnsi="Times New Roman" w:cs="Times New Roman"/>
                <w:sz w:val="24"/>
                <w:szCs w:val="24"/>
              </w:rPr>
              <w:t xml:space="preserve"> Juozas Domarkas</w:t>
            </w:r>
          </w:p>
        </w:tc>
      </w:tr>
    </w:tbl>
    <w:p w:rsidR="00320434" w:rsidRPr="004A5500" w:rsidRDefault="00320434" w:rsidP="0038063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22472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320434" w:rsidRPr="004A5500" w:rsidRDefault="00320434" w:rsidP="009A4FD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287F">
        <w:rPr>
          <w:rFonts w:ascii="Times New Roman" w:hAnsi="Times New Roman" w:cs="Times New Roman"/>
          <w:b/>
          <w:bCs/>
          <w:sz w:val="24"/>
          <w:szCs w:val="24"/>
        </w:rPr>
        <w:t>Iš viso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galimų taškų už III užduotį 0-2</w:t>
      </w:r>
    </w:p>
    <w:tbl>
      <w:tblPr>
        <w:tblW w:w="16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</w:tblGrid>
      <w:tr w:rsidR="00320434" w:rsidRPr="00DB4D55">
        <w:trPr>
          <w:trHeight w:val="525"/>
          <w:jc w:val="right"/>
        </w:trPr>
        <w:tc>
          <w:tcPr>
            <w:tcW w:w="1615" w:type="dxa"/>
          </w:tcPr>
          <w:p w:rsidR="00320434" w:rsidRPr="004A5500" w:rsidRDefault="00320434" w:rsidP="00794211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C75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IV užduotis. </w:t>
      </w:r>
      <w:r w:rsidRPr="00806E62">
        <w:rPr>
          <w:rFonts w:ascii="Times New Roman" w:hAnsi="Times New Roman" w:cs="Times New Roman"/>
          <w:b/>
          <w:bCs/>
          <w:sz w:val="24"/>
          <w:szCs w:val="24"/>
        </w:rPr>
        <w:t>Atsakykite į pateiktus klausimus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F3456C">
        <w:tc>
          <w:tcPr>
            <w:tcW w:w="534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8896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Pažymėkite dinamikos ženklus</w:t>
            </w:r>
          </w:p>
        </w:tc>
      </w:tr>
      <w:tr w:rsidR="00320434" w:rsidRPr="00F3456C">
        <w:tc>
          <w:tcPr>
            <w:tcW w:w="534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moderato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B  </w:t>
            </w:r>
            <w:r w:rsidRPr="00F345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mezzo forte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45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pianissimo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D </w:t>
            </w:r>
            <w:r w:rsidRPr="00F345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crescendo 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345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legato </w:t>
            </w:r>
          </w:p>
        </w:tc>
      </w:tr>
    </w:tbl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Taškai 2</w:t>
      </w:r>
    </w:p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896"/>
      </w:tblGrid>
      <w:tr w:rsidR="00320434" w:rsidRPr="00F3456C">
        <w:tc>
          <w:tcPr>
            <w:tcW w:w="534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8896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Pažymėkite ženklą,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kuris paaukština garsą pustoniu.</w:t>
            </w:r>
          </w:p>
        </w:tc>
      </w:tr>
      <w:tr w:rsidR="00320434" w:rsidRPr="00F3456C">
        <w:tc>
          <w:tcPr>
            <w:tcW w:w="534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6" w:type="dxa"/>
          </w:tcPr>
          <w:p w:rsidR="00320434" w:rsidRPr="00F3456C" w:rsidRDefault="00320434" w:rsidP="00463ED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 w:rsidRPr="00F3456C">
              <w:rPr>
                <w:rFonts w:ascii="Times New Roman" w:hAnsi="Times New Roman" w:cs="Times New Roman"/>
                <w:sz w:val="24"/>
                <w:szCs w:val="24"/>
              </w:rPr>
              <w:t>bekaras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B  </w:t>
            </w:r>
            <w:r w:rsidRPr="00F3456C">
              <w:rPr>
                <w:rFonts w:ascii="Times New Roman" w:hAnsi="Times New Roman" w:cs="Times New Roman"/>
                <w:sz w:val="24"/>
                <w:szCs w:val="24"/>
              </w:rPr>
              <w:t xml:space="preserve">bemolis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C </w:t>
            </w:r>
            <w:r w:rsidRPr="00F3456C">
              <w:rPr>
                <w:rFonts w:ascii="Times New Roman" w:hAnsi="Times New Roman" w:cs="Times New Roman"/>
                <w:sz w:val="24"/>
                <w:szCs w:val="24"/>
              </w:rPr>
              <w:t>diezas</w:t>
            </w:r>
            <w:r w:rsidRPr="00F345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D </w:t>
            </w:r>
            <w:r w:rsidRPr="00F3456C">
              <w:rPr>
                <w:rFonts w:ascii="Times New Roman" w:hAnsi="Times New Roman" w:cs="Times New Roman"/>
                <w:sz w:val="24"/>
                <w:szCs w:val="24"/>
              </w:rPr>
              <w:t>fermata</w:t>
            </w:r>
            <w:r w:rsidRPr="00F3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</w:tc>
      </w:tr>
    </w:tbl>
    <w:p w:rsidR="00320434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Taškai 2</w:t>
      </w:r>
    </w:p>
    <w:p w:rsidR="00320434" w:rsidRPr="00C75D28" w:rsidRDefault="00320434" w:rsidP="005B7813">
      <w:pPr>
        <w:spacing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287F">
        <w:rPr>
          <w:rFonts w:ascii="Times New Roman" w:hAnsi="Times New Roman" w:cs="Times New Roman"/>
          <w:b/>
          <w:bCs/>
          <w:sz w:val="24"/>
          <w:szCs w:val="24"/>
        </w:rPr>
        <w:t>Iš viso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galimų taškų už IV užduotį 0-4</w:t>
      </w:r>
    </w:p>
    <w:tbl>
      <w:tblPr>
        <w:tblW w:w="16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</w:tblGrid>
      <w:tr w:rsidR="00320434" w:rsidRPr="00F3456C">
        <w:trPr>
          <w:trHeight w:val="525"/>
          <w:jc w:val="right"/>
        </w:trPr>
        <w:tc>
          <w:tcPr>
            <w:tcW w:w="1615" w:type="dxa"/>
          </w:tcPr>
          <w:p w:rsidR="00320434" w:rsidRPr="00C75D28" w:rsidRDefault="00320434" w:rsidP="005B7813">
            <w:pPr>
              <w:spacing w:after="12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5B7813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 užduotis. </w:t>
      </w:r>
      <w:r w:rsidRPr="00A35595">
        <w:rPr>
          <w:rFonts w:ascii="Times New Roman" w:hAnsi="Times New Roman" w:cs="Times New Roman"/>
          <w:b/>
          <w:bCs/>
          <w:sz w:val="24"/>
          <w:szCs w:val="24"/>
        </w:rPr>
        <w:t>Suskirstykite taktais.</w:t>
      </w:r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5B7813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  <w:r>
        <w:rPr>
          <w:noProof/>
          <w:lang w:eastAsia="lt-LT"/>
        </w:rPr>
        <w:pict>
          <v:shape id="_x0000_s1029" type="#_x0000_t202" style="position:absolute;left:0;text-align:left;margin-left:-45pt;margin-top:11pt;width:22.75pt;height:22.4pt;z-index:251654656;visibility:visible" strokecolor="white">
            <v:textbox>
              <w:txbxContent>
                <w:p w:rsidR="00320434" w:rsidRPr="00551ADF" w:rsidRDefault="00320434" w:rsidP="00551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DB5DC8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pict>
          <v:shape id="Picture 5" o:spid="_x0000_i1028" type="#_x0000_t75" style="width:483.75pt;height:44.25pt;visibility:visible">
            <v:imagedata r:id="rId10" o:title=""/>
          </v:shape>
        </w:pict>
      </w:r>
    </w:p>
    <w:p w:rsidR="00320434" w:rsidRDefault="00320434" w:rsidP="005B7813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</w:p>
    <w:p w:rsidR="00320434" w:rsidRDefault="00320434" w:rsidP="005B7813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</w:p>
    <w:p w:rsidR="00320434" w:rsidRDefault="00320434" w:rsidP="005B7813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pict>
          <v:shape id="_x0000_s1030" type="#_x0000_t202" style="position:absolute;left:0;text-align:left;margin-left:-45pt;margin-top:4.55pt;width:22.75pt;height:22.4pt;z-index:251655680;visibility:visible" strokecolor="white">
            <v:textbox>
              <w:txbxContent>
                <w:p w:rsidR="00320434" w:rsidRPr="00551ADF" w:rsidRDefault="00320434" w:rsidP="00954B6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DB5DC8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pict>
          <v:shape id="Picture 6" o:spid="_x0000_i1029" type="#_x0000_t75" style="width:483.75pt;height:40.5pt;visibility:visible">
            <v:imagedata r:id="rId11" o:title=""/>
          </v:shape>
        </w:pict>
      </w:r>
    </w:p>
    <w:p w:rsidR="00320434" w:rsidRPr="004A5500" w:rsidRDefault="00320434" w:rsidP="005B7813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</w:p>
    <w:p w:rsidR="00320434" w:rsidRPr="009A4FD1" w:rsidRDefault="00320434" w:rsidP="00954B63">
      <w:pPr>
        <w:spacing w:after="0" w:line="360" w:lineRule="auto"/>
        <w:ind w:right="-14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22472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A4FD1">
        <w:rPr>
          <w:rFonts w:ascii="Times New Roman" w:hAnsi="Times New Roman" w:cs="Times New Roman"/>
          <w:b/>
          <w:bCs/>
          <w:sz w:val="24"/>
          <w:szCs w:val="24"/>
        </w:rPr>
        <w:t xml:space="preserve"> (po 2 už užduotį)</w:t>
      </w:r>
    </w:p>
    <w:p w:rsidR="00320434" w:rsidRDefault="00320434" w:rsidP="009A4FD1">
      <w:pPr>
        <w:spacing w:after="0" w:line="360" w:lineRule="auto"/>
        <w:ind w:right="-14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287F">
        <w:rPr>
          <w:rFonts w:ascii="Times New Roman" w:hAnsi="Times New Roman" w:cs="Times New Roman"/>
          <w:b/>
          <w:bCs/>
          <w:sz w:val="24"/>
          <w:szCs w:val="24"/>
        </w:rPr>
        <w:t>Iš viso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galimų taškų už V užduotį 0-4</w:t>
      </w:r>
    </w:p>
    <w:tbl>
      <w:tblPr>
        <w:tblW w:w="16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</w:tblGrid>
      <w:tr w:rsidR="00320434" w:rsidRPr="00DB4D55" w:rsidTr="005B7813">
        <w:trPr>
          <w:trHeight w:val="525"/>
          <w:jc w:val="right"/>
        </w:trPr>
        <w:tc>
          <w:tcPr>
            <w:tcW w:w="1615" w:type="dxa"/>
          </w:tcPr>
          <w:p w:rsidR="00320434" w:rsidRPr="00DB4D55" w:rsidRDefault="00320434" w:rsidP="005B7813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 užduotis. </w:t>
      </w:r>
      <w:r w:rsidRPr="00650E98">
        <w:rPr>
          <w:rFonts w:ascii="Times New Roman" w:hAnsi="Times New Roman" w:cs="Times New Roman"/>
          <w:b/>
          <w:bCs/>
          <w:sz w:val="24"/>
          <w:szCs w:val="24"/>
        </w:rPr>
        <w:t>Nurodykite metrą.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bookmarkStart w:id="0" w:name="_GoBack"/>
      <w:bookmarkEnd w:id="0"/>
    </w:p>
    <w:p w:rsidR="00320434" w:rsidRDefault="00320434" w:rsidP="009A4FD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2419BD">
      <w:pPr>
        <w:spacing w:after="0" w:line="360" w:lineRule="auto"/>
        <w:ind w:left="-180"/>
        <w:jc w:val="both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pict>
          <v:shape id="_x0000_s1031" type="#_x0000_t202" style="position:absolute;left:0;text-align:left;margin-left:-36pt;margin-top:7.55pt;width:22.75pt;height:22.4pt;z-index:251656704;visibility:visible" strokecolor="white">
            <v:textbox style="mso-next-textbox:#_x0000_s1031">
              <w:txbxContent>
                <w:p w:rsidR="00320434" w:rsidRPr="00551ADF" w:rsidRDefault="00320434" w:rsidP="00954B6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51AD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DB5DC8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pict>
          <v:shape id="Picture 7" o:spid="_x0000_i1030" type="#_x0000_t75" style="width:475.5pt;height:43.5pt;visibility:visible">
            <v:imagedata r:id="rId12" o:title=""/>
          </v:shape>
        </w:pict>
      </w:r>
    </w:p>
    <w:p w:rsidR="00320434" w:rsidRDefault="00320434" w:rsidP="002419BD">
      <w:pPr>
        <w:spacing w:after="0" w:line="360" w:lineRule="auto"/>
        <w:ind w:left="-18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</w:p>
    <w:p w:rsidR="00320434" w:rsidRDefault="00320434" w:rsidP="002419BD">
      <w:pPr>
        <w:spacing w:after="0" w:line="360" w:lineRule="auto"/>
        <w:ind w:left="-18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</w:pPr>
    </w:p>
    <w:p w:rsidR="00320434" w:rsidRDefault="00320434" w:rsidP="002419BD">
      <w:pPr>
        <w:spacing w:after="0" w:line="360" w:lineRule="auto"/>
        <w:ind w:left="-180"/>
        <w:jc w:val="both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>
        <w:rPr>
          <w:noProof/>
          <w:lang w:eastAsia="lt-LT"/>
        </w:rPr>
        <w:pict>
          <v:shape id="_x0000_s1032" type="#_x0000_t202" style="position:absolute;left:0;text-align:left;margin-left:-34.85pt;margin-top:7.3pt;width:22.75pt;height:22.4pt;z-index:251657728;visibility:visible" strokecolor="white">
            <v:textbox>
              <w:txbxContent>
                <w:p w:rsidR="00320434" w:rsidRPr="00551ADF" w:rsidRDefault="00320434" w:rsidP="00954B6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DB5DC8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pict>
          <v:shape id="_x0000_i1031" type="#_x0000_t75" style="width:483.75pt;height:43.5pt;visibility:visible">
            <v:imagedata r:id="rId13" o:title=""/>
          </v:shape>
        </w:pict>
      </w:r>
    </w:p>
    <w:p w:rsidR="00320434" w:rsidRDefault="00320434" w:rsidP="002419BD">
      <w:pPr>
        <w:spacing w:after="0" w:line="36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Pr="009A4FD1" w:rsidRDefault="00320434" w:rsidP="009A4FD1">
      <w:pPr>
        <w:spacing w:after="0" w:line="360" w:lineRule="auto"/>
        <w:ind w:right="-14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22472">
        <w:rPr>
          <w:rFonts w:ascii="Times New Roman" w:hAnsi="Times New Roman" w:cs="Times New Roman"/>
          <w:b/>
          <w:bCs/>
          <w:sz w:val="24"/>
          <w:szCs w:val="24"/>
        </w:rPr>
        <w:t xml:space="preserve">Taškai </w:t>
      </w:r>
      <w:r w:rsidRPr="009A4FD1">
        <w:rPr>
          <w:rFonts w:ascii="Times New Roman" w:hAnsi="Times New Roman" w:cs="Times New Roman"/>
          <w:b/>
          <w:bCs/>
          <w:sz w:val="24"/>
          <w:szCs w:val="24"/>
        </w:rPr>
        <w:t>4 (po 2 už užduotį)</w:t>
      </w:r>
    </w:p>
    <w:p w:rsidR="00320434" w:rsidRPr="009A4FD1" w:rsidRDefault="00320434" w:rsidP="009A4FD1">
      <w:pPr>
        <w:spacing w:after="0" w:line="360" w:lineRule="auto"/>
        <w:ind w:right="-142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A4FD1">
        <w:rPr>
          <w:rFonts w:ascii="Times New Roman" w:hAnsi="Times New Roman" w:cs="Times New Roman"/>
          <w:b/>
          <w:bCs/>
          <w:sz w:val="24"/>
          <w:szCs w:val="24"/>
        </w:rPr>
        <w:t>Iš viso galimų taškų už V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A4FD1">
        <w:rPr>
          <w:rFonts w:ascii="Times New Roman" w:hAnsi="Times New Roman" w:cs="Times New Roman"/>
          <w:b/>
          <w:bCs/>
          <w:sz w:val="24"/>
          <w:szCs w:val="24"/>
        </w:rPr>
        <w:t xml:space="preserve"> užduotį 0-4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5"/>
      </w:tblGrid>
      <w:tr w:rsidR="00320434" w:rsidRPr="00DB4D55">
        <w:trPr>
          <w:trHeight w:val="480"/>
          <w:jc w:val="right"/>
        </w:trPr>
        <w:tc>
          <w:tcPr>
            <w:tcW w:w="1275" w:type="dxa"/>
          </w:tcPr>
          <w:p w:rsidR="00320434" w:rsidRPr="00DB4D55" w:rsidRDefault="00320434" w:rsidP="0079421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Pr="009A4FD1" w:rsidRDefault="00320434" w:rsidP="009A4FD1">
      <w:pPr>
        <w:spacing w:after="0" w:line="36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Pr="000D6083" w:rsidRDefault="00320434" w:rsidP="000B71EC">
      <w:pPr>
        <w:spacing w:after="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6083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D6083">
        <w:rPr>
          <w:rFonts w:ascii="Times New Roman" w:hAnsi="Times New Roman" w:cs="Times New Roman"/>
          <w:b/>
          <w:sz w:val="24"/>
          <w:szCs w:val="24"/>
        </w:rPr>
        <w:t xml:space="preserve"> užduotis. Parašykite, kokie paveiksluose pavaizduoti lietuvių liaudies instrumentai.</w:t>
      </w:r>
      <w:r w:rsidRPr="000D60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6888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70"/>
        <w:gridCol w:w="3118"/>
      </w:tblGrid>
      <w:tr w:rsidR="00320434" w:rsidRPr="000A52E3" w:rsidTr="00AE630F">
        <w:trPr>
          <w:trHeight w:val="2316"/>
          <w:jc w:val="center"/>
        </w:trPr>
        <w:tc>
          <w:tcPr>
            <w:tcW w:w="3770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rPr>
                <w:b/>
              </w:rPr>
            </w:pPr>
            <w:r w:rsidRPr="00DB5DC8">
              <w:rPr>
                <w:b/>
              </w:rPr>
              <w:pict>
                <v:shape id="_x0000_i1032" type="#_x0000_t75" style="width:157.5pt;height:92.25pt">
                  <v:imagedata r:id="rId14" o:title=""/>
                </v:shape>
              </w:pict>
            </w:r>
          </w:p>
        </w:tc>
        <w:tc>
          <w:tcPr>
            <w:tcW w:w="3118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 w:rsidRPr="00DB5DC8">
              <w:rPr>
                <w:b/>
              </w:rPr>
              <w:pict>
                <v:shape id="_x0000_i1033" type="#_x0000_t75" style="width:95.25pt;height:97.5pt">
                  <v:imagedata r:id="rId15" o:title=""/>
                </v:shape>
              </w:pict>
            </w:r>
          </w:p>
        </w:tc>
      </w:tr>
      <w:tr w:rsidR="00320434" w:rsidRPr="000A52E3" w:rsidTr="00AE630F">
        <w:trPr>
          <w:trHeight w:val="521"/>
          <w:jc w:val="center"/>
        </w:trPr>
        <w:tc>
          <w:tcPr>
            <w:tcW w:w="3770" w:type="dxa"/>
            <w:vAlign w:val="center"/>
          </w:tcPr>
          <w:p w:rsidR="00320434" w:rsidRPr="00AE630F" w:rsidRDefault="00320434" w:rsidP="004107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18" w:type="dxa"/>
            <w:vAlign w:val="center"/>
          </w:tcPr>
          <w:p w:rsidR="00320434" w:rsidRDefault="00320434" w:rsidP="00AE630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2.</w:t>
            </w:r>
          </w:p>
        </w:tc>
      </w:tr>
      <w:tr w:rsidR="00320434" w:rsidRPr="000A52E3" w:rsidTr="00AE630F">
        <w:trPr>
          <w:trHeight w:val="1696"/>
          <w:jc w:val="center"/>
        </w:trPr>
        <w:tc>
          <w:tcPr>
            <w:tcW w:w="3770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 w:rsidRPr="00DB5DC8">
              <w:rPr>
                <w:b/>
              </w:rPr>
              <w:pict>
                <v:shape id="_x0000_i1034" type="#_x0000_t75" style="width:157.5pt;height:85.5pt">
                  <v:imagedata r:id="rId16" o:title=""/>
                </v:shape>
              </w:pict>
            </w:r>
          </w:p>
        </w:tc>
        <w:tc>
          <w:tcPr>
            <w:tcW w:w="3118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 w:rsidRPr="00DB5DC8">
              <w:rPr>
                <w:b/>
              </w:rPr>
              <w:pict>
                <v:shape id="_x0000_i1035" type="#_x0000_t75" style="width:130.5pt;height:75.75pt">
                  <v:imagedata r:id="rId17" o:title=""/>
                </v:shape>
              </w:pict>
            </w:r>
          </w:p>
        </w:tc>
      </w:tr>
      <w:tr w:rsidR="00320434" w:rsidRPr="000A52E3" w:rsidTr="00AE630F">
        <w:trPr>
          <w:trHeight w:val="534"/>
          <w:jc w:val="center"/>
        </w:trPr>
        <w:tc>
          <w:tcPr>
            <w:tcW w:w="3770" w:type="dxa"/>
            <w:vAlign w:val="center"/>
          </w:tcPr>
          <w:p w:rsidR="00320434" w:rsidRPr="00AE630F" w:rsidRDefault="00320434" w:rsidP="00AE63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8" w:type="dxa"/>
            <w:vAlign w:val="center"/>
          </w:tcPr>
          <w:p w:rsidR="00320434" w:rsidRPr="00AE630F" w:rsidRDefault="00320434" w:rsidP="00AE63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</w:tr>
      <w:tr w:rsidR="00320434" w:rsidRPr="000A52E3" w:rsidTr="00AE630F">
        <w:trPr>
          <w:jc w:val="center"/>
        </w:trPr>
        <w:tc>
          <w:tcPr>
            <w:tcW w:w="3770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      </w:t>
            </w:r>
            <w:r w:rsidRPr="00DB5DC8">
              <w:rPr>
                <w:b/>
              </w:rPr>
              <w:pict>
                <v:shape id="_x0000_i1036" type="#_x0000_t75" style="width:102pt;height:105pt">
                  <v:imagedata r:id="rId18" o:title=""/>
                </v:shape>
              </w:pict>
            </w:r>
          </w:p>
        </w:tc>
        <w:tc>
          <w:tcPr>
            <w:tcW w:w="3118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 w:rsidRPr="00DB5DC8">
              <w:rPr>
                <w:b/>
              </w:rPr>
              <w:pict>
                <v:shape id="_x0000_i1037" type="#_x0000_t75" style="width:85.5pt;height:105pt">
                  <v:imagedata r:id="rId19" o:title=""/>
                </v:shape>
              </w:pict>
            </w:r>
          </w:p>
        </w:tc>
      </w:tr>
      <w:tr w:rsidR="00320434" w:rsidRPr="000A52E3" w:rsidTr="00AE630F">
        <w:trPr>
          <w:jc w:val="center"/>
        </w:trPr>
        <w:tc>
          <w:tcPr>
            <w:tcW w:w="3770" w:type="dxa"/>
            <w:vAlign w:val="center"/>
          </w:tcPr>
          <w:p w:rsidR="00320434" w:rsidRPr="00AE630F" w:rsidRDefault="00320434" w:rsidP="004107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8" w:type="dxa"/>
            <w:vAlign w:val="center"/>
          </w:tcPr>
          <w:p w:rsidR="00320434" w:rsidRPr="00AE630F" w:rsidRDefault="00320434" w:rsidP="00AE63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320434" w:rsidRPr="000A52E3" w:rsidTr="00AE630F">
        <w:trPr>
          <w:trHeight w:val="1881"/>
          <w:jc w:val="center"/>
        </w:trPr>
        <w:tc>
          <w:tcPr>
            <w:tcW w:w="3770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>
              <w:pict>
                <v:shape id="_x0000_i1038" type="#_x0000_t75" style="width:147pt;height:89.25pt">
                  <v:imagedata r:id="rId20" o:title=""/>
                </v:shape>
              </w:pict>
            </w:r>
          </w:p>
        </w:tc>
        <w:tc>
          <w:tcPr>
            <w:tcW w:w="3118" w:type="dxa"/>
            <w:vAlign w:val="center"/>
          </w:tcPr>
          <w:p w:rsidR="00320434" w:rsidRPr="00E92356" w:rsidRDefault="00320434" w:rsidP="004107C1">
            <w:pPr>
              <w:pStyle w:val="ListParagraph"/>
              <w:ind w:left="0"/>
              <w:jc w:val="center"/>
              <w:rPr>
                <w:b/>
              </w:rPr>
            </w:pPr>
            <w:r w:rsidRPr="00DB5DC8">
              <w:rPr>
                <w:b/>
              </w:rPr>
              <w:pict>
                <v:shape id="_x0000_i1039" type="#_x0000_t75" style="width:113.25pt;height:96pt">
                  <v:imagedata r:id="rId21" o:title=""/>
                </v:shape>
              </w:pict>
            </w:r>
          </w:p>
        </w:tc>
      </w:tr>
      <w:tr w:rsidR="00320434" w:rsidRPr="000A52E3" w:rsidTr="00AE630F">
        <w:trPr>
          <w:trHeight w:val="610"/>
          <w:jc w:val="center"/>
        </w:trPr>
        <w:tc>
          <w:tcPr>
            <w:tcW w:w="3770" w:type="dxa"/>
            <w:vAlign w:val="center"/>
          </w:tcPr>
          <w:p w:rsidR="00320434" w:rsidRPr="00AE630F" w:rsidRDefault="00320434" w:rsidP="00AE63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118" w:type="dxa"/>
            <w:vAlign w:val="center"/>
          </w:tcPr>
          <w:p w:rsidR="00320434" w:rsidRPr="00AE630F" w:rsidRDefault="00320434" w:rsidP="00AE63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</w:tbl>
    <w:p w:rsidR="00320434" w:rsidRDefault="00320434" w:rsidP="00AE630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0D6083">
        <w:rPr>
          <w:rFonts w:ascii="Times New Roman" w:hAnsi="Times New Roman" w:cs="Times New Roman"/>
          <w:sz w:val="24"/>
          <w:szCs w:val="24"/>
        </w:rPr>
        <w:t xml:space="preserve">   </w:t>
      </w:r>
      <w:r w:rsidRPr="000D60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Taškai </w:t>
      </w:r>
      <w:r w:rsidRPr="000D608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</w:p>
    <w:p w:rsidR="00320434" w:rsidRPr="00AE630F" w:rsidRDefault="00320434" w:rsidP="00AE630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320434" w:rsidRPr="000D6083" w:rsidRDefault="00320434" w:rsidP="00AE63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Iš viso galimų taškų už VII</w:t>
      </w:r>
      <w:r w:rsidRPr="000D60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užduotį 0-</w:t>
      </w:r>
      <w:r w:rsidRPr="000D608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</w:t>
      </w:r>
    </w:p>
    <w:tbl>
      <w:tblPr>
        <w:tblpPr w:leftFromText="180" w:rightFromText="180" w:vertAnchor="text" w:horzAnchor="margin" w:tblpXSpec="right" w:tblpY="31"/>
        <w:tblW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5"/>
      </w:tblGrid>
      <w:tr w:rsidR="00320434" w:rsidRPr="00DB4D55" w:rsidTr="004107C1">
        <w:trPr>
          <w:trHeight w:val="525"/>
        </w:trPr>
        <w:tc>
          <w:tcPr>
            <w:tcW w:w="1615" w:type="dxa"/>
          </w:tcPr>
          <w:p w:rsidR="00320434" w:rsidRPr="00DB4D55" w:rsidRDefault="00320434" w:rsidP="00AE630F">
            <w:pPr>
              <w:spacing w:after="0" w:line="240" w:lineRule="auto"/>
              <w:jc w:val="right"/>
              <w:rPr>
                <w:b/>
              </w:rPr>
            </w:pPr>
          </w:p>
        </w:tc>
      </w:tr>
    </w:tbl>
    <w:p w:rsidR="00320434" w:rsidRPr="00E01D05" w:rsidRDefault="00320434" w:rsidP="00AE63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AE630F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AE630F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Default="00320434" w:rsidP="00AE630F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20434" w:rsidRPr="001D4D91" w:rsidRDefault="00320434" w:rsidP="00AE630F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 v</w:t>
      </w:r>
      <w:r w:rsidRPr="006200E5">
        <w:rPr>
          <w:rFonts w:ascii="Times New Roman" w:hAnsi="Times New Roman" w:cs="Times New Roman"/>
          <w:b/>
          <w:bCs/>
          <w:sz w:val="24"/>
          <w:szCs w:val="24"/>
        </w:rPr>
        <w:t>ertintojo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vardas, pavardė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</w:t>
      </w:r>
      <w:r w:rsidRPr="001D4D91">
        <w:rPr>
          <w:rFonts w:ascii="Times New Roman" w:hAnsi="Times New Roman" w:cs="Times New Roman"/>
          <w:b/>
          <w:bCs/>
          <w:sz w:val="24"/>
          <w:szCs w:val="24"/>
          <w:lang w:val="pt-BR"/>
        </w:rPr>
        <w:t>arašas</w:t>
      </w:r>
    </w:p>
    <w:p w:rsidR="00320434" w:rsidRDefault="00320434" w:rsidP="00AE630F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320434" w:rsidRDefault="00320434" w:rsidP="00AE630F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320434" w:rsidRDefault="00320434" w:rsidP="00AE630F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320434" w:rsidRPr="001D4D91" w:rsidRDefault="00320434" w:rsidP="00AE630F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II v</w:t>
      </w:r>
      <w:r w:rsidRPr="001D4D91">
        <w:rPr>
          <w:rFonts w:ascii="Times New Roman" w:hAnsi="Times New Roman" w:cs="Times New Roman"/>
          <w:b/>
          <w:bCs/>
          <w:sz w:val="24"/>
          <w:szCs w:val="24"/>
          <w:lang w:val="pt-BR"/>
        </w:rPr>
        <w:t>ertinto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jo vardas, pavardė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 w:rsidRPr="001D4D91">
        <w:rPr>
          <w:rFonts w:ascii="Times New Roman" w:hAnsi="Times New Roman" w:cs="Times New Roman"/>
          <w:b/>
          <w:bCs/>
          <w:sz w:val="24"/>
          <w:szCs w:val="24"/>
          <w:lang w:val="pt-BR"/>
        </w:rPr>
        <w:t>Parašas</w:t>
      </w:r>
    </w:p>
    <w:p w:rsidR="00320434" w:rsidRPr="001D4D91" w:rsidRDefault="00320434" w:rsidP="00AE630F">
      <w:pPr>
        <w:spacing w:after="0" w:line="240" w:lineRule="auto"/>
        <w:rPr>
          <w:lang w:val="pt-BR"/>
        </w:rPr>
      </w:pPr>
    </w:p>
    <w:sectPr w:rsidR="00320434" w:rsidRPr="001D4D91" w:rsidSect="000C090A">
      <w:footerReference w:type="default" r:id="rId22"/>
      <w:pgSz w:w="11906" w:h="16838"/>
      <w:pgMar w:top="426" w:right="991" w:bottom="28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434" w:rsidRDefault="00320434" w:rsidP="004B2303">
      <w:pPr>
        <w:spacing w:after="0" w:line="240" w:lineRule="auto"/>
      </w:pPr>
      <w:r>
        <w:separator/>
      </w:r>
    </w:p>
  </w:endnote>
  <w:endnote w:type="continuationSeparator" w:id="0">
    <w:p w:rsidR="00320434" w:rsidRDefault="00320434" w:rsidP="004B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434" w:rsidRDefault="00320434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320434" w:rsidRDefault="003204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434" w:rsidRDefault="00320434" w:rsidP="004B2303">
      <w:pPr>
        <w:spacing w:after="0" w:line="240" w:lineRule="auto"/>
      </w:pPr>
      <w:r>
        <w:separator/>
      </w:r>
    </w:p>
  </w:footnote>
  <w:footnote w:type="continuationSeparator" w:id="0">
    <w:p w:rsidR="00320434" w:rsidRDefault="00320434" w:rsidP="004B2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5C42"/>
    <w:multiLevelType w:val="hybridMultilevel"/>
    <w:tmpl w:val="415CB548"/>
    <w:lvl w:ilvl="0" w:tplc="CBAC0C60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/>
        <w:bCs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2DF7838"/>
    <w:multiLevelType w:val="hybridMultilevel"/>
    <w:tmpl w:val="AA065414"/>
    <w:lvl w:ilvl="0" w:tplc="CBAC0C60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/>
        <w:bCs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697246E"/>
    <w:multiLevelType w:val="hybridMultilevel"/>
    <w:tmpl w:val="8B0AA6AA"/>
    <w:lvl w:ilvl="0" w:tplc="CBAC0C6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1296"/>
  <w:hyphenationZone w:val="396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4FD1"/>
    <w:rsid w:val="000441BF"/>
    <w:rsid w:val="00084D14"/>
    <w:rsid w:val="00091B8A"/>
    <w:rsid w:val="000A52E3"/>
    <w:rsid w:val="000B71EC"/>
    <w:rsid w:val="000C090A"/>
    <w:rsid w:val="000C47FC"/>
    <w:rsid w:val="000D3869"/>
    <w:rsid w:val="000D6083"/>
    <w:rsid w:val="000F3F09"/>
    <w:rsid w:val="000F3FE6"/>
    <w:rsid w:val="00105EDE"/>
    <w:rsid w:val="001174F2"/>
    <w:rsid w:val="00150A3E"/>
    <w:rsid w:val="001855DB"/>
    <w:rsid w:val="001D3729"/>
    <w:rsid w:val="001D4D91"/>
    <w:rsid w:val="001F5D42"/>
    <w:rsid w:val="001F6181"/>
    <w:rsid w:val="00216F28"/>
    <w:rsid w:val="0024022B"/>
    <w:rsid w:val="002419BD"/>
    <w:rsid w:val="00244F85"/>
    <w:rsid w:val="002875C4"/>
    <w:rsid w:val="002A19EC"/>
    <w:rsid w:val="002A287F"/>
    <w:rsid w:val="002B04BA"/>
    <w:rsid w:val="002D42BE"/>
    <w:rsid w:val="002E36F3"/>
    <w:rsid w:val="00320434"/>
    <w:rsid w:val="00330B7B"/>
    <w:rsid w:val="003726AC"/>
    <w:rsid w:val="003729A4"/>
    <w:rsid w:val="00380630"/>
    <w:rsid w:val="003A03DB"/>
    <w:rsid w:val="003A0F29"/>
    <w:rsid w:val="003C0BF9"/>
    <w:rsid w:val="003F7C59"/>
    <w:rsid w:val="004107C1"/>
    <w:rsid w:val="004336E7"/>
    <w:rsid w:val="004462CA"/>
    <w:rsid w:val="00463ED0"/>
    <w:rsid w:val="00492A41"/>
    <w:rsid w:val="004A5373"/>
    <w:rsid w:val="004A5500"/>
    <w:rsid w:val="004B2303"/>
    <w:rsid w:val="004B266C"/>
    <w:rsid w:val="004B7E9B"/>
    <w:rsid w:val="004D4A91"/>
    <w:rsid w:val="004E2B7E"/>
    <w:rsid w:val="004F41E9"/>
    <w:rsid w:val="004F4A07"/>
    <w:rsid w:val="005413BC"/>
    <w:rsid w:val="00551ADF"/>
    <w:rsid w:val="00561D46"/>
    <w:rsid w:val="00565CC7"/>
    <w:rsid w:val="00570851"/>
    <w:rsid w:val="00581B0A"/>
    <w:rsid w:val="005872E3"/>
    <w:rsid w:val="005B7813"/>
    <w:rsid w:val="005C062D"/>
    <w:rsid w:val="006168FC"/>
    <w:rsid w:val="006200E5"/>
    <w:rsid w:val="0062680B"/>
    <w:rsid w:val="0063351D"/>
    <w:rsid w:val="00650E98"/>
    <w:rsid w:val="00656305"/>
    <w:rsid w:val="00675606"/>
    <w:rsid w:val="006B1350"/>
    <w:rsid w:val="006C1561"/>
    <w:rsid w:val="006D7060"/>
    <w:rsid w:val="006E7608"/>
    <w:rsid w:val="00707F43"/>
    <w:rsid w:val="00774181"/>
    <w:rsid w:val="00794211"/>
    <w:rsid w:val="00797E26"/>
    <w:rsid w:val="007B144B"/>
    <w:rsid w:val="007D68E3"/>
    <w:rsid w:val="00803D1C"/>
    <w:rsid w:val="00806E62"/>
    <w:rsid w:val="008217FA"/>
    <w:rsid w:val="0082497C"/>
    <w:rsid w:val="00864D8D"/>
    <w:rsid w:val="009010CD"/>
    <w:rsid w:val="00922472"/>
    <w:rsid w:val="00954B63"/>
    <w:rsid w:val="00964249"/>
    <w:rsid w:val="00976ADF"/>
    <w:rsid w:val="009A4FD1"/>
    <w:rsid w:val="009C2E31"/>
    <w:rsid w:val="00A3266B"/>
    <w:rsid w:val="00A35595"/>
    <w:rsid w:val="00A51F49"/>
    <w:rsid w:val="00AA445C"/>
    <w:rsid w:val="00AB5831"/>
    <w:rsid w:val="00AB761A"/>
    <w:rsid w:val="00AD0821"/>
    <w:rsid w:val="00AD23A9"/>
    <w:rsid w:val="00AE630F"/>
    <w:rsid w:val="00B14E31"/>
    <w:rsid w:val="00B370D0"/>
    <w:rsid w:val="00B946F7"/>
    <w:rsid w:val="00BE10AE"/>
    <w:rsid w:val="00C4144C"/>
    <w:rsid w:val="00C75D28"/>
    <w:rsid w:val="00C85777"/>
    <w:rsid w:val="00C87BDA"/>
    <w:rsid w:val="00CB3A5D"/>
    <w:rsid w:val="00CC5350"/>
    <w:rsid w:val="00D5457F"/>
    <w:rsid w:val="00D94D62"/>
    <w:rsid w:val="00DA24A2"/>
    <w:rsid w:val="00DA5ABD"/>
    <w:rsid w:val="00DB4D55"/>
    <w:rsid w:val="00DB5DC8"/>
    <w:rsid w:val="00DF14C1"/>
    <w:rsid w:val="00DF452C"/>
    <w:rsid w:val="00E01D05"/>
    <w:rsid w:val="00E14B64"/>
    <w:rsid w:val="00E20B8A"/>
    <w:rsid w:val="00E219BE"/>
    <w:rsid w:val="00E226F5"/>
    <w:rsid w:val="00E22BC2"/>
    <w:rsid w:val="00E276FB"/>
    <w:rsid w:val="00E35C9F"/>
    <w:rsid w:val="00E3677C"/>
    <w:rsid w:val="00E72B46"/>
    <w:rsid w:val="00E82F94"/>
    <w:rsid w:val="00E92356"/>
    <w:rsid w:val="00EC3653"/>
    <w:rsid w:val="00EC4F59"/>
    <w:rsid w:val="00ED327A"/>
    <w:rsid w:val="00EE6C32"/>
    <w:rsid w:val="00F01A38"/>
    <w:rsid w:val="00F11108"/>
    <w:rsid w:val="00F13964"/>
    <w:rsid w:val="00F3456C"/>
    <w:rsid w:val="00F430C0"/>
    <w:rsid w:val="00F53560"/>
    <w:rsid w:val="00F55802"/>
    <w:rsid w:val="00FB65A2"/>
    <w:rsid w:val="00FC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FD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4FD1"/>
    <w:pPr>
      <w:ind w:left="720"/>
    </w:pPr>
  </w:style>
  <w:style w:type="table" w:styleId="TableGrid">
    <w:name w:val="Table Grid"/>
    <w:basedOn w:val="TableNormal"/>
    <w:uiPriority w:val="99"/>
    <w:rsid w:val="009A4FD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A4FD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4F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B23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230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4B23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2303"/>
    <w:rPr>
      <w:rFonts w:cs="Times New Roman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4B266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26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B266C"/>
    <w:rPr>
      <w:rFonts w:cs="Calibri"/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2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B26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2118</Words>
  <Characters>1208</Characters>
  <Application>Microsoft Office Outlook</Application>
  <DocSecurity>0</DocSecurity>
  <Lines>0</Lines>
  <Paragraphs>0</Paragraphs>
  <ScaleCrop>false</ScaleCrop>
  <Company>VPU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kategorija</dc:title>
  <dc:subject/>
  <dc:creator>User</dc:creator>
  <cp:keywords/>
  <dc:description/>
  <cp:lastModifiedBy>Vartotojas</cp:lastModifiedBy>
  <cp:revision>2</cp:revision>
  <dcterms:created xsi:type="dcterms:W3CDTF">2015-10-17T10:12:00Z</dcterms:created>
  <dcterms:modified xsi:type="dcterms:W3CDTF">2015-10-17T10:12:00Z</dcterms:modified>
</cp:coreProperties>
</file>